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96" w:type="dxa"/>
        <w:tblLook w:val="0600" w:firstRow="0" w:lastRow="0" w:firstColumn="0" w:lastColumn="0" w:noHBand="1" w:noVBand="1"/>
      </w:tblPr>
      <w:tblGrid>
        <w:gridCol w:w="1326"/>
        <w:gridCol w:w="3354"/>
        <w:gridCol w:w="6116"/>
      </w:tblGrid>
      <w:tr w:rsidR="00B40721" w14:paraId="7DD64512" w14:textId="77777777" w:rsidTr="00900A10">
        <w:trPr>
          <w:trHeight w:val="1088"/>
        </w:trPr>
        <w:tc>
          <w:tcPr>
            <w:tcW w:w="1326" w:type="dxa"/>
            <w:vAlign w:val="bottom"/>
          </w:tcPr>
          <w:p w14:paraId="7E132F8B" w14:textId="77777777" w:rsidR="00B40721" w:rsidRPr="00EA0BA9" w:rsidRDefault="00B40721" w:rsidP="00900A10">
            <w:pPr>
              <w:pStyle w:val="Heading1"/>
            </w:pPr>
            <w:r w:rsidRPr="00F23210">
              <w:t>Contact</w:t>
            </w:r>
          </w:p>
        </w:tc>
        <w:tc>
          <w:tcPr>
            <w:tcW w:w="3354" w:type="dxa"/>
          </w:tcPr>
          <w:p w14:paraId="4113F170" w14:textId="77777777" w:rsidR="00B40721" w:rsidRPr="00422568" w:rsidRDefault="00B40721" w:rsidP="00900A10"/>
        </w:tc>
        <w:tc>
          <w:tcPr>
            <w:tcW w:w="6116" w:type="dxa"/>
            <w:vMerge w:val="restart"/>
            <w:vAlign w:val="bottom"/>
          </w:tcPr>
          <w:p w14:paraId="35223EF6" w14:textId="7A7D79B2" w:rsidR="00B40721" w:rsidRPr="00F23210" w:rsidRDefault="00F518F5" w:rsidP="00900A10">
            <w:pPr>
              <w:pStyle w:val="Title"/>
              <w:jc w:val="left"/>
            </w:pPr>
            <w:r>
              <w:t>Collin Rehmeyer</w:t>
            </w:r>
          </w:p>
        </w:tc>
      </w:tr>
      <w:tr w:rsidR="00B40721" w14:paraId="6E3B599A" w14:textId="77777777" w:rsidTr="00900A10">
        <w:trPr>
          <w:trHeight w:val="288"/>
        </w:trPr>
        <w:tc>
          <w:tcPr>
            <w:tcW w:w="1326" w:type="dxa"/>
          </w:tcPr>
          <w:p w14:paraId="2024BE59" w14:textId="77777777" w:rsidR="00B40721" w:rsidRDefault="00B40721" w:rsidP="00900A10"/>
        </w:tc>
        <w:tc>
          <w:tcPr>
            <w:tcW w:w="3354" w:type="dxa"/>
          </w:tcPr>
          <w:p w14:paraId="3CA72B15" w14:textId="77777777" w:rsidR="00B40721" w:rsidRPr="00AA6202" w:rsidRDefault="00B40721" w:rsidP="00900A10"/>
        </w:tc>
        <w:tc>
          <w:tcPr>
            <w:tcW w:w="6116" w:type="dxa"/>
            <w:vMerge/>
          </w:tcPr>
          <w:p w14:paraId="742C9ACB" w14:textId="77777777" w:rsidR="00B40721" w:rsidRDefault="00B40721" w:rsidP="00900A10">
            <w:pPr>
              <w:jc w:val="both"/>
              <w:rPr>
                <w:b/>
                <w:caps/>
              </w:rPr>
            </w:pPr>
          </w:p>
        </w:tc>
      </w:tr>
      <w:tr w:rsidR="00B40721" w14:paraId="729D95A5" w14:textId="77777777" w:rsidTr="00900A10">
        <w:trPr>
          <w:trHeight w:val="288"/>
        </w:trPr>
        <w:tc>
          <w:tcPr>
            <w:tcW w:w="1326" w:type="dxa"/>
          </w:tcPr>
          <w:p w14:paraId="75E94C86" w14:textId="77777777" w:rsidR="00B40721" w:rsidRPr="00F23210" w:rsidRDefault="00B40721" w:rsidP="00900A10">
            <w:pPr>
              <w:pStyle w:val="Heading2"/>
            </w:pPr>
            <w:r w:rsidRPr="00800C38">
              <w:t>Phone:</w:t>
            </w:r>
          </w:p>
        </w:tc>
        <w:tc>
          <w:tcPr>
            <w:tcW w:w="3354" w:type="dxa"/>
          </w:tcPr>
          <w:p w14:paraId="122999F5" w14:textId="0B25774B" w:rsidR="00B40721" w:rsidRPr="00D97F9A" w:rsidRDefault="00F518F5" w:rsidP="00D97F9A">
            <w:r>
              <w:t>717-855-8352</w:t>
            </w:r>
          </w:p>
        </w:tc>
        <w:tc>
          <w:tcPr>
            <w:tcW w:w="6116" w:type="dxa"/>
            <w:vMerge/>
          </w:tcPr>
          <w:p w14:paraId="6104076C" w14:textId="77777777" w:rsidR="00B40721" w:rsidRDefault="00B40721" w:rsidP="00900A10">
            <w:pPr>
              <w:jc w:val="both"/>
              <w:rPr>
                <w:b/>
                <w:caps/>
              </w:rPr>
            </w:pPr>
          </w:p>
        </w:tc>
      </w:tr>
      <w:tr w:rsidR="00B40721" w:rsidRPr="00F23210" w14:paraId="66E5EBD9" w14:textId="77777777" w:rsidTr="00900A10">
        <w:trPr>
          <w:trHeight w:val="288"/>
        </w:trPr>
        <w:tc>
          <w:tcPr>
            <w:tcW w:w="1326" w:type="dxa"/>
          </w:tcPr>
          <w:p w14:paraId="2282CBDC" w14:textId="77777777" w:rsidR="00B40721" w:rsidRPr="00F23210" w:rsidRDefault="00B40721" w:rsidP="00900A10">
            <w:pPr>
              <w:pStyle w:val="Heading2"/>
            </w:pPr>
            <w:r w:rsidRPr="00F23210">
              <w:t>Website:</w:t>
            </w:r>
          </w:p>
        </w:tc>
        <w:tc>
          <w:tcPr>
            <w:tcW w:w="3354" w:type="dxa"/>
          </w:tcPr>
          <w:p w14:paraId="0ED38693" w14:textId="12CA96B9" w:rsidR="00B40721" w:rsidRPr="00F23210" w:rsidRDefault="0053499F" w:rsidP="00900A10">
            <w:r>
              <w:t>www.collinrehmeyer.zone</w:t>
            </w:r>
          </w:p>
        </w:tc>
        <w:tc>
          <w:tcPr>
            <w:tcW w:w="6116" w:type="dxa"/>
            <w:vMerge w:val="restart"/>
          </w:tcPr>
          <w:p w14:paraId="63DE6C19" w14:textId="5B45D4AB" w:rsidR="00B40721" w:rsidRPr="00F518F5" w:rsidRDefault="00F518F5" w:rsidP="00900A10">
            <w:pPr>
              <w:pStyle w:val="Subtitle"/>
            </w:pPr>
            <w:r w:rsidRPr="00F518F5">
              <w:rPr>
                <w:sz w:val="36"/>
                <w:szCs w:val="44"/>
              </w:rPr>
              <w:t>Master of Entertainment Technology</w:t>
            </w:r>
          </w:p>
        </w:tc>
      </w:tr>
      <w:tr w:rsidR="00B40721" w14:paraId="3A638648" w14:textId="77777777" w:rsidTr="00900A10">
        <w:trPr>
          <w:trHeight w:val="288"/>
        </w:trPr>
        <w:tc>
          <w:tcPr>
            <w:tcW w:w="1326" w:type="dxa"/>
          </w:tcPr>
          <w:p w14:paraId="1D95CBD6" w14:textId="77777777" w:rsidR="00B40721" w:rsidRPr="00800C38" w:rsidRDefault="00B40721" w:rsidP="00900A10">
            <w:pPr>
              <w:pStyle w:val="Heading2"/>
              <w:rPr>
                <w:b/>
                <w:caps/>
              </w:rPr>
            </w:pPr>
            <w:r w:rsidRPr="00800C38">
              <w:t>Email:</w:t>
            </w:r>
          </w:p>
        </w:tc>
        <w:tc>
          <w:tcPr>
            <w:tcW w:w="3354" w:type="dxa"/>
          </w:tcPr>
          <w:p w14:paraId="16B988B7" w14:textId="67EB7351" w:rsidR="00B40721" w:rsidRPr="00AA6202" w:rsidRDefault="0053499F" w:rsidP="00900A10">
            <w:pPr>
              <w:rPr>
                <w:b/>
                <w:bCs/>
                <w:caps/>
              </w:rPr>
            </w:pPr>
            <w:r>
              <w:rPr>
                <w:rFonts w:ascii="Franklin Gothic Book" w:hAnsi="Franklin Gothic Book"/>
                <w:szCs w:val="20"/>
              </w:rPr>
              <w:t>rehmeyercollinj@gmail.com</w:t>
            </w:r>
          </w:p>
        </w:tc>
        <w:tc>
          <w:tcPr>
            <w:tcW w:w="6116" w:type="dxa"/>
            <w:vMerge/>
          </w:tcPr>
          <w:p w14:paraId="66BEA241" w14:textId="77777777" w:rsidR="00B40721" w:rsidRDefault="00B40721" w:rsidP="00900A10">
            <w:pPr>
              <w:rPr>
                <w:b/>
                <w:caps/>
              </w:rPr>
            </w:pPr>
          </w:p>
        </w:tc>
      </w:tr>
      <w:tr w:rsidR="00B40721" w14:paraId="49537AFB" w14:textId="77777777" w:rsidTr="009633B5">
        <w:trPr>
          <w:trHeight w:val="216"/>
        </w:trPr>
        <w:tc>
          <w:tcPr>
            <w:tcW w:w="1326" w:type="dxa"/>
            <w:tcBorders>
              <w:bottom w:val="single" w:sz="18" w:space="0" w:color="auto"/>
            </w:tcBorders>
          </w:tcPr>
          <w:p w14:paraId="17235CDD" w14:textId="77777777" w:rsidR="00B40721" w:rsidRPr="00800C38" w:rsidRDefault="00B40721" w:rsidP="00900A10"/>
        </w:tc>
        <w:tc>
          <w:tcPr>
            <w:tcW w:w="3354" w:type="dxa"/>
            <w:tcBorders>
              <w:bottom w:val="single" w:sz="18" w:space="0" w:color="auto"/>
            </w:tcBorders>
          </w:tcPr>
          <w:p w14:paraId="42AE428E" w14:textId="77777777" w:rsidR="00B40721" w:rsidRPr="00F518F5" w:rsidRDefault="00B40721" w:rsidP="00900A10"/>
        </w:tc>
        <w:tc>
          <w:tcPr>
            <w:tcW w:w="6116" w:type="dxa"/>
            <w:tcBorders>
              <w:bottom w:val="single" w:sz="18" w:space="0" w:color="auto"/>
            </w:tcBorders>
          </w:tcPr>
          <w:p w14:paraId="323C2B3C" w14:textId="77777777" w:rsidR="00B40721" w:rsidRDefault="00B40721" w:rsidP="00900A10">
            <w:pPr>
              <w:rPr>
                <w:b/>
                <w:caps/>
              </w:rPr>
            </w:pPr>
          </w:p>
        </w:tc>
      </w:tr>
    </w:tbl>
    <w:p w14:paraId="22A1D563" w14:textId="77777777" w:rsidR="00F23210" w:rsidRDefault="00F23210">
      <w:pPr>
        <w:rPr>
          <w:b/>
          <w:caps/>
        </w:rPr>
      </w:pPr>
    </w:p>
    <w:tbl>
      <w:tblPr>
        <w:tblW w:w="0" w:type="auto"/>
        <w:tblLook w:val="0600" w:firstRow="0" w:lastRow="0" w:firstColumn="0" w:lastColumn="0" w:noHBand="1" w:noVBand="1"/>
      </w:tblPr>
      <w:tblGrid>
        <w:gridCol w:w="4140"/>
        <w:gridCol w:w="540"/>
        <w:gridCol w:w="270"/>
        <w:gridCol w:w="270"/>
        <w:gridCol w:w="2520"/>
        <w:gridCol w:w="560"/>
        <w:gridCol w:w="2490"/>
        <w:gridCol w:w="10"/>
      </w:tblGrid>
      <w:tr w:rsidR="00B40721" w14:paraId="77B5A67A" w14:textId="77777777" w:rsidTr="00900A10">
        <w:trPr>
          <w:trHeight w:val="80"/>
        </w:trPr>
        <w:tc>
          <w:tcPr>
            <w:tcW w:w="4140" w:type="dxa"/>
          </w:tcPr>
          <w:p w14:paraId="35840784" w14:textId="77777777" w:rsidR="00B40721" w:rsidRPr="00D53595" w:rsidRDefault="00B40721" w:rsidP="00900A10"/>
        </w:tc>
        <w:tc>
          <w:tcPr>
            <w:tcW w:w="540" w:type="dxa"/>
          </w:tcPr>
          <w:p w14:paraId="2521108C" w14:textId="77777777" w:rsidR="00B40721" w:rsidRPr="00471FA4" w:rsidRDefault="00B40721" w:rsidP="00900A10">
            <w:pPr>
              <w:rPr>
                <w:b/>
                <w:caps/>
              </w:rPr>
            </w:pPr>
          </w:p>
        </w:tc>
        <w:tc>
          <w:tcPr>
            <w:tcW w:w="6120" w:type="dxa"/>
            <w:gridSpan w:val="6"/>
          </w:tcPr>
          <w:p w14:paraId="00848A2E" w14:textId="77777777" w:rsidR="00B40721" w:rsidRPr="00C42903" w:rsidRDefault="00B40721" w:rsidP="00900A10"/>
        </w:tc>
      </w:tr>
      <w:tr w:rsidR="00B40721" w14:paraId="0FDD1461" w14:textId="77777777" w:rsidTr="00900A10">
        <w:trPr>
          <w:trHeight w:val="567"/>
        </w:trPr>
        <w:tc>
          <w:tcPr>
            <w:tcW w:w="4140" w:type="dxa"/>
            <w:vMerge w:val="restart"/>
            <w:tcBorders>
              <w:bottom w:val="single" w:sz="18" w:space="0" w:color="auto"/>
            </w:tcBorders>
          </w:tcPr>
          <w:p w14:paraId="0EC09720" w14:textId="77777777" w:rsidR="00B40721" w:rsidRDefault="00B40721" w:rsidP="00900A10">
            <w:pPr>
              <w:pStyle w:val="Heading1"/>
            </w:pPr>
            <w:r w:rsidRPr="00D53595">
              <w:t>Profile</w:t>
            </w:r>
          </w:p>
          <w:p w14:paraId="0D726EEF" w14:textId="77777777" w:rsidR="00B40721" w:rsidRDefault="00B40721" w:rsidP="00900A10">
            <w:pPr>
              <w:pStyle w:val="Heading1"/>
              <w:rPr>
                <w:rFonts w:ascii="Franklin Gothic Book" w:hAnsi="Franklin Gothic Book"/>
                <w:color w:val="808080" w:themeColor="background1" w:themeShade="80"/>
                <w:sz w:val="20"/>
                <w:szCs w:val="24"/>
              </w:rPr>
            </w:pPr>
          </w:p>
          <w:p w14:paraId="7A168529" w14:textId="77DEB6E5" w:rsidR="00B40721" w:rsidRPr="00F23210" w:rsidRDefault="00F518F5" w:rsidP="00900A10">
            <w:pPr>
              <w:rPr>
                <w:rFonts w:asciiTheme="majorHAnsi" w:hAnsiTheme="majorHAnsi"/>
                <w:bCs/>
                <w:caps/>
              </w:rPr>
            </w:pPr>
            <w:r>
              <w:t xml:space="preserve">Passionate game developer, designer, and educator seeking employment opportunities </w:t>
            </w:r>
            <w:r w:rsidR="004547DC">
              <w:t>creating unique and meaningful digital experiences. Extensive experience with rapid prototyping, playtesting, and design analysis.</w:t>
            </w:r>
          </w:p>
        </w:tc>
        <w:tc>
          <w:tcPr>
            <w:tcW w:w="540" w:type="dxa"/>
            <w:vMerge w:val="restart"/>
          </w:tcPr>
          <w:p w14:paraId="4CFF7AE4" w14:textId="77777777" w:rsidR="00B40721" w:rsidRPr="00471FA4" w:rsidRDefault="00B40721" w:rsidP="00900A10">
            <w:pPr>
              <w:rPr>
                <w:b/>
                <w:caps/>
              </w:rPr>
            </w:pPr>
          </w:p>
        </w:tc>
        <w:tc>
          <w:tcPr>
            <w:tcW w:w="6120" w:type="dxa"/>
            <w:gridSpan w:val="6"/>
          </w:tcPr>
          <w:p w14:paraId="001A668E" w14:textId="77777777" w:rsidR="00B40721" w:rsidRPr="00C42903" w:rsidRDefault="00B40721" w:rsidP="00900A10">
            <w:pPr>
              <w:pStyle w:val="Heading1"/>
              <w:rPr>
                <w:caps/>
              </w:rPr>
            </w:pPr>
            <w:r w:rsidRPr="00C42903">
              <w:t>Work experience</w:t>
            </w:r>
          </w:p>
        </w:tc>
      </w:tr>
      <w:tr w:rsidR="00B40721" w14:paraId="361FB2B0" w14:textId="77777777" w:rsidTr="00900A10">
        <w:trPr>
          <w:trHeight w:val="327"/>
        </w:trPr>
        <w:tc>
          <w:tcPr>
            <w:tcW w:w="4140" w:type="dxa"/>
            <w:vMerge/>
            <w:tcBorders>
              <w:bottom w:val="single" w:sz="18" w:space="0" w:color="auto"/>
            </w:tcBorders>
          </w:tcPr>
          <w:p w14:paraId="2F6388F5" w14:textId="77777777" w:rsidR="00B40721" w:rsidRPr="00D53595" w:rsidRDefault="00B40721" w:rsidP="00900A10">
            <w:pPr>
              <w:spacing w:line="360" w:lineRule="auto"/>
              <w:rPr>
                <w:rFonts w:ascii="Franklin Gothic Book" w:hAnsi="Franklin Gothic Book"/>
              </w:rPr>
            </w:pPr>
          </w:p>
        </w:tc>
        <w:tc>
          <w:tcPr>
            <w:tcW w:w="540" w:type="dxa"/>
            <w:vMerge/>
          </w:tcPr>
          <w:p w14:paraId="1889FE4C" w14:textId="77777777" w:rsidR="00B40721" w:rsidRDefault="00B40721" w:rsidP="00900A10">
            <w:pPr>
              <w:pStyle w:val="Heading4"/>
            </w:pPr>
          </w:p>
        </w:tc>
        <w:tc>
          <w:tcPr>
            <w:tcW w:w="3620" w:type="dxa"/>
            <w:gridSpan w:val="4"/>
          </w:tcPr>
          <w:p w14:paraId="00ED66C1" w14:textId="07C737AE" w:rsidR="00B40721" w:rsidRPr="00F724F9" w:rsidRDefault="00F518F5" w:rsidP="00900A10">
            <w:pPr>
              <w:pStyle w:val="Heading2"/>
              <w:rPr>
                <w:b/>
              </w:rPr>
            </w:pPr>
            <w:r>
              <w:t>Analytical Design Solutions Inc.</w:t>
            </w:r>
          </w:p>
          <w:p w14:paraId="2E8BB5FB" w14:textId="30D4F487" w:rsidR="00B40721" w:rsidRPr="003D7119" w:rsidRDefault="00F518F5" w:rsidP="00900A10">
            <w:pPr>
              <w:pStyle w:val="Heading3"/>
            </w:pPr>
            <w:r>
              <w:t>Software Developer</w:t>
            </w:r>
          </w:p>
        </w:tc>
        <w:tc>
          <w:tcPr>
            <w:tcW w:w="2500" w:type="dxa"/>
            <w:gridSpan w:val="2"/>
          </w:tcPr>
          <w:p w14:paraId="40D13D0B" w14:textId="3AC6E998" w:rsidR="00B40721" w:rsidRPr="00AA6202" w:rsidRDefault="00B40721" w:rsidP="00900A10">
            <w:pPr>
              <w:jc w:val="right"/>
              <w:rPr>
                <w:b/>
              </w:rPr>
            </w:pPr>
            <w:r w:rsidRPr="00AA6202">
              <w:t>20</w:t>
            </w:r>
            <w:r w:rsidR="00F518F5">
              <w:t>21</w:t>
            </w:r>
            <w:r w:rsidR="00D97F9A">
              <w:t xml:space="preserve"> – </w:t>
            </w:r>
            <w:r w:rsidR="00F518F5">
              <w:t>2022</w:t>
            </w:r>
          </w:p>
        </w:tc>
      </w:tr>
      <w:tr w:rsidR="00B40721" w14:paraId="4C22E87A" w14:textId="77777777" w:rsidTr="00900A10">
        <w:trPr>
          <w:gridAfter w:val="1"/>
          <w:wAfter w:w="10" w:type="dxa"/>
          <w:trHeight w:val="144"/>
        </w:trPr>
        <w:tc>
          <w:tcPr>
            <w:tcW w:w="4140" w:type="dxa"/>
            <w:vMerge/>
            <w:tcBorders>
              <w:bottom w:val="single" w:sz="18" w:space="0" w:color="auto"/>
            </w:tcBorders>
          </w:tcPr>
          <w:p w14:paraId="7916EA71" w14:textId="77777777" w:rsidR="00B40721" w:rsidRPr="00D53595" w:rsidRDefault="00B40721" w:rsidP="00900A10">
            <w:pPr>
              <w:spacing w:line="360" w:lineRule="auto"/>
              <w:rPr>
                <w:rFonts w:ascii="Franklin Gothic Book" w:hAnsi="Franklin Gothic Book"/>
                <w:b/>
                <w:caps/>
              </w:rPr>
            </w:pPr>
          </w:p>
        </w:tc>
        <w:tc>
          <w:tcPr>
            <w:tcW w:w="540" w:type="dxa"/>
            <w:vMerge/>
          </w:tcPr>
          <w:p w14:paraId="7F2CEF74" w14:textId="77777777" w:rsidR="00B40721" w:rsidRDefault="00B40721" w:rsidP="00900A10"/>
        </w:tc>
        <w:tc>
          <w:tcPr>
            <w:tcW w:w="6110" w:type="dxa"/>
            <w:gridSpan w:val="5"/>
          </w:tcPr>
          <w:p w14:paraId="79EB1F76" w14:textId="77777777" w:rsidR="00B40721" w:rsidRPr="007940C7" w:rsidRDefault="00B40721" w:rsidP="00900A10">
            <w:pPr>
              <w:spacing w:line="276" w:lineRule="auto"/>
              <w:ind w:left="144"/>
              <w:rPr>
                <w:rFonts w:ascii="Franklin Gothic Book" w:hAnsi="Franklin Gothic Book"/>
                <w:bCs/>
                <w:sz w:val="2"/>
                <w:szCs w:val="6"/>
              </w:rPr>
            </w:pPr>
          </w:p>
        </w:tc>
      </w:tr>
      <w:tr w:rsidR="00B40721" w14:paraId="5FE41B8B" w14:textId="77777777" w:rsidTr="00900A10">
        <w:trPr>
          <w:gridAfter w:val="1"/>
          <w:wAfter w:w="10" w:type="dxa"/>
          <w:trHeight w:val="540"/>
        </w:trPr>
        <w:tc>
          <w:tcPr>
            <w:tcW w:w="4140" w:type="dxa"/>
            <w:vMerge/>
            <w:tcBorders>
              <w:bottom w:val="single" w:sz="18" w:space="0" w:color="auto"/>
            </w:tcBorders>
          </w:tcPr>
          <w:p w14:paraId="723D7ED6" w14:textId="77777777" w:rsidR="00B40721" w:rsidRPr="00D53595" w:rsidRDefault="00B40721" w:rsidP="00900A10">
            <w:pPr>
              <w:spacing w:line="360" w:lineRule="auto"/>
              <w:rPr>
                <w:rFonts w:ascii="Franklin Gothic Book" w:hAnsi="Franklin Gothic Book"/>
                <w:b/>
                <w:caps/>
              </w:rPr>
            </w:pPr>
          </w:p>
        </w:tc>
        <w:tc>
          <w:tcPr>
            <w:tcW w:w="540" w:type="dxa"/>
            <w:vMerge/>
          </w:tcPr>
          <w:p w14:paraId="3C37D4DF" w14:textId="77777777" w:rsidR="00B40721" w:rsidRDefault="00B40721" w:rsidP="00900A10"/>
        </w:tc>
        <w:tc>
          <w:tcPr>
            <w:tcW w:w="270" w:type="dxa"/>
            <w:tcBorders>
              <w:right w:val="single" w:sz="18" w:space="0" w:color="auto"/>
            </w:tcBorders>
          </w:tcPr>
          <w:p w14:paraId="44EE560A" w14:textId="77777777" w:rsidR="00B40721" w:rsidRPr="00AA6202" w:rsidRDefault="00B40721" w:rsidP="00900A10">
            <w:pPr>
              <w:spacing w:line="276" w:lineRule="auto"/>
              <w:ind w:left="288"/>
              <w:rPr>
                <w:rFonts w:ascii="Franklin Gothic Book" w:hAnsi="Franklin Gothic Book"/>
                <w:bCs/>
                <w:sz w:val="2"/>
                <w:szCs w:val="2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06678E1C" w14:textId="77777777" w:rsidR="00B40721" w:rsidRPr="00AA6202" w:rsidRDefault="00B40721" w:rsidP="00900A10">
            <w:pPr>
              <w:rPr>
                <w:rFonts w:ascii="Franklin Gothic Book" w:hAnsi="Franklin Gothic Book"/>
                <w:bCs/>
              </w:rPr>
            </w:pPr>
          </w:p>
        </w:tc>
        <w:tc>
          <w:tcPr>
            <w:tcW w:w="5570" w:type="dxa"/>
            <w:gridSpan w:val="3"/>
            <w:tcBorders>
              <w:left w:val="nil"/>
            </w:tcBorders>
          </w:tcPr>
          <w:p w14:paraId="4DC37ECB" w14:textId="7BF8ACBE" w:rsidR="00B40721" w:rsidRPr="00AA6202" w:rsidRDefault="00C258D9" w:rsidP="00D97F9A">
            <w:r>
              <w:t xml:space="preserve">Developed features for ADSI’s </w:t>
            </w:r>
            <w:proofErr w:type="spellStart"/>
            <w:r>
              <w:t>KioWare</w:t>
            </w:r>
            <w:proofErr w:type="spellEnd"/>
            <w:r>
              <w:t xml:space="preserve"> kiosk software, integrating external payment solutions as well as developing web applications to client specs for use on machines running </w:t>
            </w:r>
            <w:proofErr w:type="spellStart"/>
            <w:r>
              <w:t>KioWare</w:t>
            </w:r>
            <w:proofErr w:type="spellEnd"/>
            <w:r>
              <w:t>.</w:t>
            </w:r>
          </w:p>
        </w:tc>
      </w:tr>
      <w:tr w:rsidR="00B40721" w14:paraId="4F0681F1" w14:textId="77777777" w:rsidTr="009633B5">
        <w:trPr>
          <w:trHeight w:val="45"/>
        </w:trPr>
        <w:tc>
          <w:tcPr>
            <w:tcW w:w="4140" w:type="dxa"/>
            <w:vMerge/>
            <w:tcBorders>
              <w:bottom w:val="single" w:sz="18" w:space="0" w:color="auto"/>
            </w:tcBorders>
          </w:tcPr>
          <w:p w14:paraId="4D018F9E" w14:textId="77777777" w:rsidR="00B40721" w:rsidRPr="00D53595" w:rsidRDefault="00B40721" w:rsidP="00900A10">
            <w:pPr>
              <w:spacing w:line="360" w:lineRule="auto"/>
              <w:rPr>
                <w:rFonts w:ascii="Franklin Gothic Book" w:hAnsi="Franklin Gothic Book"/>
                <w:b/>
                <w:caps/>
              </w:rPr>
            </w:pPr>
          </w:p>
        </w:tc>
        <w:tc>
          <w:tcPr>
            <w:tcW w:w="540" w:type="dxa"/>
            <w:vMerge/>
          </w:tcPr>
          <w:p w14:paraId="4FEF7E5C" w14:textId="77777777" w:rsidR="00B40721" w:rsidRDefault="00B40721" w:rsidP="00900A10"/>
        </w:tc>
        <w:tc>
          <w:tcPr>
            <w:tcW w:w="6120" w:type="dxa"/>
            <w:gridSpan w:val="6"/>
          </w:tcPr>
          <w:p w14:paraId="31CF60B8" w14:textId="77777777" w:rsidR="00B40721" w:rsidRDefault="00B40721" w:rsidP="00900A10">
            <w:pPr>
              <w:rPr>
                <w:rFonts w:ascii="Franklin Gothic Demi" w:hAnsi="Franklin Gothic Demi"/>
                <w:bCs/>
              </w:rPr>
            </w:pPr>
          </w:p>
          <w:p w14:paraId="7BBE4FC0" w14:textId="77777777" w:rsidR="00B40721" w:rsidRPr="00F23210" w:rsidRDefault="00B40721" w:rsidP="00900A10"/>
        </w:tc>
      </w:tr>
      <w:tr w:rsidR="00B40721" w14:paraId="5123FCFC" w14:textId="77777777" w:rsidTr="00900A10">
        <w:trPr>
          <w:trHeight w:val="381"/>
        </w:trPr>
        <w:tc>
          <w:tcPr>
            <w:tcW w:w="4140" w:type="dxa"/>
            <w:vMerge w:val="restart"/>
            <w:tcBorders>
              <w:top w:val="single" w:sz="18" w:space="0" w:color="auto"/>
            </w:tcBorders>
            <w:vAlign w:val="center"/>
          </w:tcPr>
          <w:p w14:paraId="47B3EADE" w14:textId="77777777" w:rsidR="00B40721" w:rsidRDefault="00B40721" w:rsidP="00D97F9A">
            <w:pPr>
              <w:pStyle w:val="Heading1"/>
            </w:pPr>
            <w:r w:rsidRPr="0053053A">
              <w:t>Skills</w:t>
            </w:r>
          </w:p>
          <w:p w14:paraId="5C462B33" w14:textId="77777777" w:rsidR="00B40721" w:rsidRPr="003D7119" w:rsidRDefault="00B40721" w:rsidP="00D97F9A"/>
          <w:p w14:paraId="0838CD61" w14:textId="3C9AA330" w:rsidR="00C258D9" w:rsidRPr="00C258D9" w:rsidRDefault="00C258D9" w:rsidP="00C258D9">
            <w:pPr>
              <w:pStyle w:val="ListParagraph"/>
              <w:numPr>
                <w:ilvl w:val="0"/>
                <w:numId w:val="3"/>
              </w:numPr>
              <w:rPr>
                <w:rFonts w:ascii="Segoe UI Symbol" w:hAnsi="Segoe UI Symbol" w:cs="Segoe UI Symbol"/>
                <w:color w:val="5171A5" w:themeColor="accent4"/>
                <w:sz w:val="24"/>
                <w:szCs w:val="32"/>
              </w:rPr>
            </w:pPr>
            <w:r>
              <w:rPr>
                <w:rFonts w:ascii="Segoe UI Symbol" w:hAnsi="Segoe UI Symbol" w:cs="Segoe UI Symbol"/>
                <w:color w:val="5171A5" w:themeColor="accent4"/>
                <w:sz w:val="24"/>
                <w:szCs w:val="32"/>
              </w:rPr>
              <w:t>Game Design</w:t>
            </w:r>
          </w:p>
          <w:p w14:paraId="4EB3BAAC" w14:textId="070E50C0" w:rsidR="00C258D9" w:rsidRDefault="00C258D9" w:rsidP="00C258D9">
            <w:pPr>
              <w:pStyle w:val="ListParagraph"/>
              <w:numPr>
                <w:ilvl w:val="0"/>
                <w:numId w:val="3"/>
              </w:numPr>
              <w:rPr>
                <w:rFonts w:ascii="Segoe UI Symbol" w:hAnsi="Segoe UI Symbol" w:cs="Segoe UI Symbol"/>
                <w:color w:val="5171A5" w:themeColor="accent4"/>
                <w:sz w:val="24"/>
                <w:szCs w:val="32"/>
              </w:rPr>
            </w:pPr>
            <w:r>
              <w:rPr>
                <w:rFonts w:ascii="Segoe UI Symbol" w:hAnsi="Segoe UI Symbol" w:cs="Segoe UI Symbol"/>
                <w:color w:val="5171A5" w:themeColor="accent4"/>
                <w:sz w:val="24"/>
                <w:szCs w:val="32"/>
              </w:rPr>
              <w:t>Game Programming</w:t>
            </w:r>
          </w:p>
          <w:p w14:paraId="17DFC5B6" w14:textId="68BB0E94" w:rsidR="00C258D9" w:rsidRDefault="00C258D9" w:rsidP="00C258D9">
            <w:pPr>
              <w:pStyle w:val="ListParagraph"/>
              <w:numPr>
                <w:ilvl w:val="0"/>
                <w:numId w:val="3"/>
              </w:numPr>
              <w:rPr>
                <w:rFonts w:ascii="Segoe UI Symbol" w:hAnsi="Segoe UI Symbol" w:cs="Segoe UI Symbol"/>
                <w:color w:val="5171A5" w:themeColor="accent4"/>
                <w:sz w:val="24"/>
                <w:szCs w:val="32"/>
              </w:rPr>
            </w:pPr>
            <w:r>
              <w:rPr>
                <w:rFonts w:ascii="Segoe UI Symbol" w:hAnsi="Segoe UI Symbol" w:cs="Segoe UI Symbol"/>
                <w:color w:val="5171A5" w:themeColor="accent4"/>
                <w:sz w:val="24"/>
                <w:szCs w:val="32"/>
              </w:rPr>
              <w:t>VR/AR Development</w:t>
            </w:r>
          </w:p>
          <w:p w14:paraId="58BA3573" w14:textId="5D58082A" w:rsidR="00C258D9" w:rsidRDefault="00C258D9" w:rsidP="00C258D9">
            <w:pPr>
              <w:pStyle w:val="ListParagraph"/>
              <w:numPr>
                <w:ilvl w:val="0"/>
                <w:numId w:val="3"/>
              </w:numPr>
              <w:rPr>
                <w:rFonts w:ascii="Segoe UI Symbol" w:hAnsi="Segoe UI Symbol" w:cs="Segoe UI Symbol"/>
                <w:color w:val="5171A5" w:themeColor="accent4"/>
                <w:sz w:val="24"/>
                <w:szCs w:val="32"/>
              </w:rPr>
            </w:pPr>
            <w:r>
              <w:rPr>
                <w:rFonts w:ascii="Segoe UI Symbol" w:hAnsi="Segoe UI Symbol" w:cs="Segoe UI Symbol"/>
                <w:color w:val="5171A5" w:themeColor="accent4"/>
                <w:sz w:val="24"/>
                <w:szCs w:val="32"/>
              </w:rPr>
              <w:t>Experience Design</w:t>
            </w:r>
          </w:p>
          <w:p w14:paraId="1C41FDCA" w14:textId="77777777" w:rsidR="00C258D9" w:rsidRDefault="00C258D9" w:rsidP="00C258D9">
            <w:pPr>
              <w:pStyle w:val="ListParagraph"/>
              <w:numPr>
                <w:ilvl w:val="0"/>
                <w:numId w:val="3"/>
              </w:numPr>
              <w:rPr>
                <w:rFonts w:ascii="Segoe UI Symbol" w:hAnsi="Segoe UI Symbol" w:cs="Segoe UI Symbol"/>
                <w:color w:val="5171A5" w:themeColor="accent4"/>
                <w:sz w:val="24"/>
                <w:szCs w:val="32"/>
              </w:rPr>
            </w:pPr>
            <w:r>
              <w:rPr>
                <w:rFonts w:ascii="Segoe UI Symbol" w:hAnsi="Segoe UI Symbol" w:cs="Segoe UI Symbol"/>
                <w:color w:val="5171A5" w:themeColor="accent4"/>
                <w:sz w:val="24"/>
                <w:szCs w:val="32"/>
              </w:rPr>
              <w:t>Mechatronics</w:t>
            </w:r>
          </w:p>
          <w:p w14:paraId="0D39345A" w14:textId="31F74E9F" w:rsidR="009633B5" w:rsidRPr="00C258D9" w:rsidRDefault="009633B5" w:rsidP="00C258D9">
            <w:pPr>
              <w:pStyle w:val="ListParagraph"/>
              <w:numPr>
                <w:ilvl w:val="0"/>
                <w:numId w:val="3"/>
              </w:numPr>
              <w:rPr>
                <w:rFonts w:ascii="Segoe UI Symbol" w:hAnsi="Segoe UI Symbol" w:cs="Segoe UI Symbol"/>
                <w:color w:val="5171A5" w:themeColor="accent4"/>
                <w:sz w:val="24"/>
                <w:szCs w:val="32"/>
              </w:rPr>
            </w:pPr>
            <w:r>
              <w:rPr>
                <w:rFonts w:ascii="Segoe UI Symbol" w:hAnsi="Segoe UI Symbol" w:cs="Segoe UI Symbol"/>
                <w:color w:val="5171A5" w:themeColor="accent4"/>
                <w:sz w:val="24"/>
                <w:szCs w:val="32"/>
              </w:rPr>
              <w:t>Project Management</w:t>
            </w:r>
          </w:p>
        </w:tc>
        <w:tc>
          <w:tcPr>
            <w:tcW w:w="540" w:type="dxa"/>
            <w:vMerge/>
          </w:tcPr>
          <w:p w14:paraId="669A1A8A" w14:textId="77777777" w:rsidR="00B40721" w:rsidRDefault="00B40721" w:rsidP="00D97F9A"/>
        </w:tc>
        <w:tc>
          <w:tcPr>
            <w:tcW w:w="3620" w:type="dxa"/>
            <w:gridSpan w:val="4"/>
          </w:tcPr>
          <w:p w14:paraId="40F902AA" w14:textId="50C520EF" w:rsidR="00B40721" w:rsidRPr="00F724F9" w:rsidRDefault="00C258D9" w:rsidP="00900A10">
            <w:pPr>
              <w:pStyle w:val="Heading2"/>
            </w:pPr>
            <w:r>
              <w:t>Carnegie Mellon NHSGA</w:t>
            </w:r>
          </w:p>
          <w:p w14:paraId="2BE80821" w14:textId="7E7F1EEF" w:rsidR="00B40721" w:rsidRPr="003D7119" w:rsidRDefault="00C258D9" w:rsidP="00900A10">
            <w:pPr>
              <w:pStyle w:val="Heading3"/>
            </w:pPr>
            <w:r>
              <w:t>Programming Instructor / TA</w:t>
            </w:r>
          </w:p>
        </w:tc>
        <w:tc>
          <w:tcPr>
            <w:tcW w:w="2500" w:type="dxa"/>
            <w:gridSpan w:val="2"/>
          </w:tcPr>
          <w:p w14:paraId="7F8CA1B1" w14:textId="269566DB" w:rsidR="00B40721" w:rsidRPr="00AA6202" w:rsidRDefault="00C258D9" w:rsidP="00900A10">
            <w:pPr>
              <w:jc w:val="right"/>
            </w:pPr>
            <w:r>
              <w:t>Summer 2024</w:t>
            </w:r>
          </w:p>
        </w:tc>
      </w:tr>
      <w:tr w:rsidR="00B40721" w14:paraId="6420A0A7" w14:textId="77777777" w:rsidTr="00900A10">
        <w:trPr>
          <w:trHeight w:val="144"/>
        </w:trPr>
        <w:tc>
          <w:tcPr>
            <w:tcW w:w="4140" w:type="dxa"/>
            <w:vMerge/>
          </w:tcPr>
          <w:p w14:paraId="6CAD28C9" w14:textId="77777777" w:rsidR="00B40721" w:rsidRPr="00D53595" w:rsidRDefault="00B40721" w:rsidP="00900A10">
            <w:pPr>
              <w:spacing w:line="360" w:lineRule="auto"/>
              <w:rPr>
                <w:rFonts w:ascii="Franklin Gothic Book" w:hAnsi="Franklin Gothic Book"/>
                <w:b/>
                <w:caps/>
              </w:rPr>
            </w:pPr>
          </w:p>
        </w:tc>
        <w:tc>
          <w:tcPr>
            <w:tcW w:w="540" w:type="dxa"/>
            <w:vMerge/>
          </w:tcPr>
          <w:p w14:paraId="4A028DAC" w14:textId="77777777" w:rsidR="00B40721" w:rsidRDefault="00B40721" w:rsidP="00900A10"/>
        </w:tc>
        <w:tc>
          <w:tcPr>
            <w:tcW w:w="6120" w:type="dxa"/>
            <w:gridSpan w:val="6"/>
          </w:tcPr>
          <w:p w14:paraId="5F01D3A1" w14:textId="77777777" w:rsidR="00B40721" w:rsidRPr="007940C7" w:rsidRDefault="00B40721" w:rsidP="00900A10">
            <w:pPr>
              <w:pStyle w:val="Heading4"/>
              <w:rPr>
                <w:rFonts w:ascii="Franklin Gothic Book" w:hAnsi="Franklin Gothic Book"/>
                <w:b w:val="0"/>
                <w:bCs/>
                <w:i/>
                <w:iCs/>
                <w:sz w:val="2"/>
                <w:szCs w:val="2"/>
              </w:rPr>
            </w:pPr>
          </w:p>
        </w:tc>
      </w:tr>
      <w:tr w:rsidR="00B40721" w14:paraId="63004822" w14:textId="77777777" w:rsidTr="00900A10">
        <w:trPr>
          <w:trHeight w:val="332"/>
        </w:trPr>
        <w:tc>
          <w:tcPr>
            <w:tcW w:w="4140" w:type="dxa"/>
            <w:vMerge/>
          </w:tcPr>
          <w:p w14:paraId="52C0065A" w14:textId="77777777" w:rsidR="00B40721" w:rsidRPr="00A306F4" w:rsidRDefault="00B40721" w:rsidP="00900A10">
            <w:pPr>
              <w:spacing w:line="360" w:lineRule="auto"/>
              <w:rPr>
                <w:rFonts w:ascii="Franklin Gothic Book" w:hAnsi="Franklin Gothic Book"/>
                <w:b/>
                <w:caps/>
              </w:rPr>
            </w:pPr>
          </w:p>
        </w:tc>
        <w:tc>
          <w:tcPr>
            <w:tcW w:w="540" w:type="dxa"/>
            <w:vMerge/>
          </w:tcPr>
          <w:p w14:paraId="2BC082D0" w14:textId="77777777" w:rsidR="00B40721" w:rsidRDefault="00B40721" w:rsidP="00900A10"/>
        </w:tc>
        <w:tc>
          <w:tcPr>
            <w:tcW w:w="270" w:type="dxa"/>
            <w:tcBorders>
              <w:right w:val="single" w:sz="18" w:space="0" w:color="auto"/>
            </w:tcBorders>
          </w:tcPr>
          <w:p w14:paraId="1367306B" w14:textId="77777777" w:rsidR="00B40721" w:rsidRPr="00110848" w:rsidRDefault="00B40721" w:rsidP="00900A10">
            <w:pPr>
              <w:rPr>
                <w:rFonts w:ascii="Franklin Gothic Book" w:hAnsi="Franklin Gothic Book"/>
                <w:bCs/>
                <w:szCs w:val="20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78B93DF4" w14:textId="77777777" w:rsidR="00B40721" w:rsidRPr="00AA6202" w:rsidRDefault="00B40721" w:rsidP="00900A10">
            <w:pPr>
              <w:rPr>
                <w:rFonts w:ascii="Franklin Gothic Book" w:hAnsi="Franklin Gothic Book"/>
                <w:bCs/>
                <w:szCs w:val="20"/>
              </w:rPr>
            </w:pPr>
          </w:p>
        </w:tc>
        <w:tc>
          <w:tcPr>
            <w:tcW w:w="5580" w:type="dxa"/>
            <w:gridSpan w:val="4"/>
          </w:tcPr>
          <w:p w14:paraId="758AA59C" w14:textId="55099A48" w:rsidR="00B40721" w:rsidRPr="00AA6202" w:rsidRDefault="00C258D9" w:rsidP="00D97F9A">
            <w:r>
              <w:t>Designed curricula, instructed, and mentored high school students attending the National High School Game Academy pre-college program at CMU.</w:t>
            </w:r>
          </w:p>
        </w:tc>
      </w:tr>
      <w:tr w:rsidR="00B40721" w14:paraId="09BB1EEA" w14:textId="77777777" w:rsidTr="00900A10">
        <w:trPr>
          <w:trHeight w:val="287"/>
        </w:trPr>
        <w:tc>
          <w:tcPr>
            <w:tcW w:w="4140" w:type="dxa"/>
            <w:vMerge/>
          </w:tcPr>
          <w:p w14:paraId="1CDC20F0" w14:textId="77777777" w:rsidR="00B40721" w:rsidRPr="00A306F4" w:rsidRDefault="00B40721" w:rsidP="00900A10">
            <w:pPr>
              <w:rPr>
                <w:rFonts w:ascii="Franklin Gothic Demi" w:hAnsi="Franklin Gothic Demi"/>
                <w:bCs/>
                <w:caps/>
                <w:sz w:val="32"/>
                <w:szCs w:val="40"/>
              </w:rPr>
            </w:pPr>
          </w:p>
        </w:tc>
        <w:tc>
          <w:tcPr>
            <w:tcW w:w="540" w:type="dxa"/>
            <w:vMerge/>
          </w:tcPr>
          <w:p w14:paraId="43E84FD5" w14:textId="77777777" w:rsidR="00B40721" w:rsidRDefault="00B40721" w:rsidP="00900A10"/>
        </w:tc>
        <w:tc>
          <w:tcPr>
            <w:tcW w:w="6120" w:type="dxa"/>
            <w:gridSpan w:val="6"/>
          </w:tcPr>
          <w:p w14:paraId="424B8482" w14:textId="77777777" w:rsidR="00B40721" w:rsidRDefault="00B40721" w:rsidP="00900A10">
            <w:pPr>
              <w:rPr>
                <w:rFonts w:ascii="Franklin Gothic Book" w:hAnsi="Franklin Gothic Book"/>
                <w:szCs w:val="20"/>
              </w:rPr>
            </w:pPr>
          </w:p>
          <w:p w14:paraId="662738CE" w14:textId="77777777" w:rsidR="00B40721" w:rsidRPr="00110848" w:rsidRDefault="00B40721" w:rsidP="00900A10">
            <w:pPr>
              <w:rPr>
                <w:rFonts w:ascii="Franklin Gothic Book" w:hAnsi="Franklin Gothic Book"/>
                <w:szCs w:val="20"/>
              </w:rPr>
            </w:pPr>
          </w:p>
        </w:tc>
      </w:tr>
      <w:tr w:rsidR="00B40721" w14:paraId="7BEEB65B" w14:textId="77777777" w:rsidTr="00900A10">
        <w:trPr>
          <w:trHeight w:val="555"/>
        </w:trPr>
        <w:tc>
          <w:tcPr>
            <w:tcW w:w="4140" w:type="dxa"/>
            <w:vMerge/>
          </w:tcPr>
          <w:p w14:paraId="6A9DB5F2" w14:textId="77777777" w:rsidR="00B40721" w:rsidRPr="00A306F4" w:rsidRDefault="00B40721" w:rsidP="00900A10">
            <w:pPr>
              <w:rPr>
                <w:rFonts w:ascii="Franklin Gothic Book" w:hAnsi="Franklin Gothic Book"/>
              </w:rPr>
            </w:pPr>
          </w:p>
        </w:tc>
        <w:tc>
          <w:tcPr>
            <w:tcW w:w="540" w:type="dxa"/>
            <w:vMerge/>
          </w:tcPr>
          <w:p w14:paraId="3F59F4EF" w14:textId="77777777" w:rsidR="00B40721" w:rsidRDefault="00B40721" w:rsidP="00900A10"/>
        </w:tc>
        <w:tc>
          <w:tcPr>
            <w:tcW w:w="3060" w:type="dxa"/>
            <w:gridSpan w:val="3"/>
          </w:tcPr>
          <w:p w14:paraId="79163D80" w14:textId="3DD72844" w:rsidR="00B40721" w:rsidRPr="00782EEC" w:rsidRDefault="00B40721" w:rsidP="00900A10">
            <w:pPr>
              <w:pStyle w:val="Heading2"/>
              <w:rPr>
                <w:b/>
              </w:rPr>
            </w:pPr>
          </w:p>
          <w:p w14:paraId="65425F0B" w14:textId="170264E9" w:rsidR="00B40721" w:rsidRPr="003D7119" w:rsidRDefault="00C258D9" w:rsidP="00900A10">
            <w:pPr>
              <w:pStyle w:val="Heading3"/>
            </w:pPr>
            <w:r>
              <w:t>Head TA</w:t>
            </w:r>
          </w:p>
        </w:tc>
        <w:tc>
          <w:tcPr>
            <w:tcW w:w="3060" w:type="dxa"/>
            <w:gridSpan w:val="3"/>
          </w:tcPr>
          <w:p w14:paraId="3E451977" w14:textId="31D1F765" w:rsidR="00B40721" w:rsidRPr="00AA6202" w:rsidRDefault="00C258D9" w:rsidP="00900A10">
            <w:pPr>
              <w:jc w:val="right"/>
            </w:pPr>
            <w:r>
              <w:t>Summer 2025</w:t>
            </w:r>
          </w:p>
        </w:tc>
      </w:tr>
      <w:tr w:rsidR="00B40721" w14:paraId="4BB214C2" w14:textId="77777777" w:rsidTr="00900A10">
        <w:trPr>
          <w:trHeight w:val="144"/>
        </w:trPr>
        <w:tc>
          <w:tcPr>
            <w:tcW w:w="4140" w:type="dxa"/>
            <w:vMerge/>
          </w:tcPr>
          <w:p w14:paraId="0FD6AFE1" w14:textId="77777777" w:rsidR="00B40721" w:rsidRPr="00A306F4" w:rsidRDefault="00B40721" w:rsidP="00900A10">
            <w:pPr>
              <w:rPr>
                <w:rFonts w:ascii="Franklin Gothic Book" w:hAnsi="Franklin Gothic Book"/>
                <w:b/>
                <w:caps/>
                <w:szCs w:val="24"/>
              </w:rPr>
            </w:pPr>
          </w:p>
        </w:tc>
        <w:tc>
          <w:tcPr>
            <w:tcW w:w="540" w:type="dxa"/>
            <w:vMerge/>
          </w:tcPr>
          <w:p w14:paraId="3A261717" w14:textId="77777777" w:rsidR="00B40721" w:rsidRDefault="00B40721" w:rsidP="00900A10"/>
        </w:tc>
        <w:tc>
          <w:tcPr>
            <w:tcW w:w="6120" w:type="dxa"/>
            <w:gridSpan w:val="6"/>
          </w:tcPr>
          <w:p w14:paraId="6250AAB7" w14:textId="77777777" w:rsidR="00B40721" w:rsidRPr="007940C7" w:rsidRDefault="00B40721" w:rsidP="00900A10">
            <w:pPr>
              <w:rPr>
                <w:rFonts w:ascii="Franklin Gothic Book" w:hAnsi="Franklin Gothic Book"/>
                <w:i/>
                <w:iCs/>
                <w:sz w:val="2"/>
                <w:szCs w:val="2"/>
              </w:rPr>
            </w:pPr>
          </w:p>
        </w:tc>
      </w:tr>
      <w:tr w:rsidR="00B40721" w14:paraId="310711E5" w14:textId="77777777" w:rsidTr="00900A10">
        <w:trPr>
          <w:trHeight w:val="432"/>
        </w:trPr>
        <w:tc>
          <w:tcPr>
            <w:tcW w:w="4140" w:type="dxa"/>
            <w:vMerge/>
          </w:tcPr>
          <w:p w14:paraId="09D32DFF" w14:textId="77777777" w:rsidR="00B40721" w:rsidRPr="006971F9" w:rsidRDefault="00B40721" w:rsidP="00900A10">
            <w:pPr>
              <w:rPr>
                <w:rFonts w:ascii="Franklin Gothic Book" w:hAnsi="Franklin Gothic Book"/>
                <w:szCs w:val="24"/>
              </w:rPr>
            </w:pPr>
          </w:p>
        </w:tc>
        <w:tc>
          <w:tcPr>
            <w:tcW w:w="540" w:type="dxa"/>
            <w:vMerge/>
          </w:tcPr>
          <w:p w14:paraId="0598491C" w14:textId="77777777" w:rsidR="00B40721" w:rsidRDefault="00B40721" w:rsidP="00900A10"/>
        </w:tc>
        <w:tc>
          <w:tcPr>
            <w:tcW w:w="270" w:type="dxa"/>
            <w:tcBorders>
              <w:right w:val="single" w:sz="18" w:space="0" w:color="auto"/>
            </w:tcBorders>
          </w:tcPr>
          <w:p w14:paraId="3E3976DD" w14:textId="77777777" w:rsidR="00B40721" w:rsidRPr="00110848" w:rsidRDefault="00B40721" w:rsidP="00900A10">
            <w:pPr>
              <w:rPr>
                <w:rFonts w:ascii="Franklin Gothic Book" w:hAnsi="Franklin Gothic Book"/>
                <w:szCs w:val="20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14:paraId="3D91BEE6" w14:textId="77777777" w:rsidR="00B40721" w:rsidRPr="00AA6202" w:rsidRDefault="00B40721" w:rsidP="00900A10">
            <w:pPr>
              <w:rPr>
                <w:rFonts w:ascii="Franklin Gothic Book" w:hAnsi="Franklin Gothic Book"/>
                <w:szCs w:val="20"/>
              </w:rPr>
            </w:pPr>
          </w:p>
        </w:tc>
        <w:tc>
          <w:tcPr>
            <w:tcW w:w="5580" w:type="dxa"/>
            <w:gridSpan w:val="4"/>
          </w:tcPr>
          <w:p w14:paraId="1B554364" w14:textId="1FC0D0D2" w:rsidR="00B40721" w:rsidRPr="00AA6202" w:rsidRDefault="00C258D9" w:rsidP="00D97F9A">
            <w:r>
              <w:t>Managed a group of 80 students, 14 instructors and TA’s, and 5 faculty members to create the NHSGA’s 2025 summer program. Continued to mentor students and student project teams.</w:t>
            </w:r>
          </w:p>
        </w:tc>
      </w:tr>
      <w:tr w:rsidR="00B40721" w14:paraId="608D215C" w14:textId="77777777" w:rsidTr="00900A10">
        <w:trPr>
          <w:trHeight w:val="309"/>
        </w:trPr>
        <w:tc>
          <w:tcPr>
            <w:tcW w:w="4140" w:type="dxa"/>
            <w:vMerge/>
          </w:tcPr>
          <w:p w14:paraId="77464B5D" w14:textId="77777777" w:rsidR="00B40721" w:rsidRPr="00D53595" w:rsidRDefault="00B40721" w:rsidP="00900A10">
            <w:pPr>
              <w:rPr>
                <w:rFonts w:ascii="Franklin Gothic Book" w:hAnsi="Franklin Gothic Book"/>
              </w:rPr>
            </w:pPr>
          </w:p>
        </w:tc>
        <w:tc>
          <w:tcPr>
            <w:tcW w:w="540" w:type="dxa"/>
            <w:vMerge/>
          </w:tcPr>
          <w:p w14:paraId="5EC6326F" w14:textId="77777777" w:rsidR="00B40721" w:rsidRDefault="00B40721" w:rsidP="00900A10"/>
        </w:tc>
        <w:tc>
          <w:tcPr>
            <w:tcW w:w="6120" w:type="dxa"/>
            <w:gridSpan w:val="6"/>
          </w:tcPr>
          <w:p w14:paraId="7489ABB4" w14:textId="77777777" w:rsidR="00B40721" w:rsidRDefault="00B40721" w:rsidP="00900A10"/>
        </w:tc>
      </w:tr>
    </w:tbl>
    <w:p w14:paraId="2145A1C3" w14:textId="77777777" w:rsidR="00B40721" w:rsidRDefault="00B40721">
      <w:pPr>
        <w:rPr>
          <w:b/>
          <w:caps/>
        </w:rPr>
      </w:pPr>
    </w:p>
    <w:tbl>
      <w:tblPr>
        <w:tblW w:w="10795" w:type="dxa"/>
        <w:tblLook w:val="0600" w:firstRow="0" w:lastRow="0" w:firstColumn="0" w:lastColumn="0" w:noHBand="1" w:noVBand="1"/>
      </w:tblPr>
      <w:tblGrid>
        <w:gridCol w:w="4140"/>
        <w:gridCol w:w="535"/>
        <w:gridCol w:w="3965"/>
        <w:gridCol w:w="2155"/>
      </w:tblGrid>
      <w:tr w:rsidR="00B40721" w14:paraId="4417EDC7" w14:textId="77777777" w:rsidTr="00B40721">
        <w:trPr>
          <w:trHeight w:val="90"/>
        </w:trPr>
        <w:tc>
          <w:tcPr>
            <w:tcW w:w="4140" w:type="dxa"/>
            <w:tcBorders>
              <w:top w:val="single" w:sz="18" w:space="0" w:color="auto"/>
            </w:tcBorders>
          </w:tcPr>
          <w:p w14:paraId="075B796E" w14:textId="77777777" w:rsidR="00B40721" w:rsidRDefault="00B40721" w:rsidP="00900A10"/>
        </w:tc>
        <w:tc>
          <w:tcPr>
            <w:tcW w:w="535" w:type="dxa"/>
            <w:tcBorders>
              <w:top w:val="single" w:sz="18" w:space="0" w:color="auto"/>
            </w:tcBorders>
          </w:tcPr>
          <w:p w14:paraId="5B4E1E4B" w14:textId="77777777" w:rsidR="00B40721" w:rsidRDefault="00B40721" w:rsidP="00900A10">
            <w:pPr>
              <w:rPr>
                <w:b/>
                <w:caps/>
              </w:rPr>
            </w:pPr>
          </w:p>
        </w:tc>
        <w:tc>
          <w:tcPr>
            <w:tcW w:w="6120" w:type="dxa"/>
            <w:gridSpan w:val="2"/>
            <w:tcBorders>
              <w:top w:val="single" w:sz="18" w:space="0" w:color="auto"/>
            </w:tcBorders>
          </w:tcPr>
          <w:p w14:paraId="5EECF8F6" w14:textId="77777777" w:rsidR="00B40721" w:rsidRDefault="00B40721" w:rsidP="00900A10"/>
        </w:tc>
      </w:tr>
      <w:tr w:rsidR="00B40721" w14:paraId="20540A46" w14:textId="77777777" w:rsidTr="00B40721">
        <w:trPr>
          <w:trHeight w:val="884"/>
        </w:trPr>
        <w:tc>
          <w:tcPr>
            <w:tcW w:w="4140" w:type="dxa"/>
            <w:vMerge w:val="restart"/>
          </w:tcPr>
          <w:p w14:paraId="6509C129" w14:textId="72DB0026" w:rsidR="00B40721" w:rsidRPr="00D97F9A" w:rsidRDefault="00D222BC" w:rsidP="00D97F9A">
            <w:pPr>
              <w:pStyle w:val="Heading1"/>
            </w:pPr>
            <w:r>
              <w:t>Accomplishments / Awards</w:t>
            </w:r>
          </w:p>
          <w:p w14:paraId="30E821C9" w14:textId="77777777" w:rsidR="00B40721" w:rsidRDefault="00D222BC" w:rsidP="00D97F9A">
            <w:pPr>
              <w:pStyle w:val="HobbyList"/>
            </w:pPr>
            <w:r>
              <w:t>Dean’s List Student at Temple University</w:t>
            </w:r>
          </w:p>
          <w:p w14:paraId="4693B306" w14:textId="77777777" w:rsidR="00D222BC" w:rsidRDefault="00D222BC" w:rsidP="00D97F9A">
            <w:pPr>
              <w:pStyle w:val="HobbyList"/>
            </w:pPr>
            <w:r>
              <w:t xml:space="preserve">Game Developers Conference </w:t>
            </w:r>
            <w:proofErr w:type="spellStart"/>
            <w:r>
              <w:t>Alt.Ctrl</w:t>
            </w:r>
            <w:proofErr w:type="spellEnd"/>
            <w:r>
              <w:t xml:space="preserve"> Exhibition Finalist</w:t>
            </w:r>
          </w:p>
          <w:p w14:paraId="6B42F87A" w14:textId="4708AAFF" w:rsidR="009633B5" w:rsidRDefault="009633B5" w:rsidP="00D97F9A">
            <w:pPr>
              <w:pStyle w:val="HobbyList"/>
            </w:pPr>
            <w:r>
              <w:t>3 approved pitch projects at CMU ETC</w:t>
            </w:r>
          </w:p>
          <w:p w14:paraId="316EE181" w14:textId="2185C9A0" w:rsidR="00D222BC" w:rsidRDefault="00D222BC" w:rsidP="00D222BC">
            <w:pPr>
              <w:pStyle w:val="Heading1"/>
            </w:pPr>
            <w:r>
              <w:t>Hobbies</w:t>
            </w:r>
          </w:p>
          <w:p w14:paraId="792F9D1F" w14:textId="3235D754" w:rsidR="00D222BC" w:rsidRDefault="00D222BC" w:rsidP="00D222BC">
            <w:pPr>
              <w:pStyle w:val="ListParagraph"/>
              <w:numPr>
                <w:ilvl w:val="0"/>
                <w:numId w:val="4"/>
              </w:numPr>
            </w:pPr>
            <w:r>
              <w:t>Hiking / backpacking</w:t>
            </w:r>
          </w:p>
          <w:p w14:paraId="3AE98325" w14:textId="1D36090F" w:rsidR="00D222BC" w:rsidRDefault="00D222BC" w:rsidP="00D222BC">
            <w:pPr>
              <w:pStyle w:val="ListParagraph"/>
              <w:numPr>
                <w:ilvl w:val="0"/>
                <w:numId w:val="4"/>
              </w:numPr>
            </w:pPr>
            <w:r>
              <w:t>Rock climbing</w:t>
            </w:r>
          </w:p>
          <w:p w14:paraId="119256E7" w14:textId="3294E549" w:rsidR="00D222BC" w:rsidRPr="00D97F9A" w:rsidRDefault="00D222BC" w:rsidP="009633B5">
            <w:pPr>
              <w:pStyle w:val="ListParagraph"/>
              <w:numPr>
                <w:ilvl w:val="0"/>
                <w:numId w:val="4"/>
              </w:numPr>
            </w:pPr>
            <w:r>
              <w:t>TTRPG writing</w:t>
            </w:r>
          </w:p>
        </w:tc>
        <w:tc>
          <w:tcPr>
            <w:tcW w:w="535" w:type="dxa"/>
            <w:vMerge w:val="restart"/>
          </w:tcPr>
          <w:p w14:paraId="361C9371" w14:textId="77777777" w:rsidR="00B40721" w:rsidRDefault="00B40721" w:rsidP="00900A10">
            <w:pPr>
              <w:rPr>
                <w:b/>
                <w:caps/>
              </w:rPr>
            </w:pPr>
          </w:p>
        </w:tc>
        <w:tc>
          <w:tcPr>
            <w:tcW w:w="6120" w:type="dxa"/>
            <w:gridSpan w:val="2"/>
          </w:tcPr>
          <w:p w14:paraId="01512062" w14:textId="77777777" w:rsidR="00B40721" w:rsidRDefault="00B40721" w:rsidP="00900A10">
            <w:pPr>
              <w:pStyle w:val="Heading1"/>
              <w:rPr>
                <w:b/>
                <w:caps/>
              </w:rPr>
            </w:pPr>
            <w:r>
              <w:t>Education</w:t>
            </w:r>
          </w:p>
        </w:tc>
      </w:tr>
      <w:tr w:rsidR="00B40721" w14:paraId="02CAEF46" w14:textId="77777777" w:rsidTr="00B40721">
        <w:trPr>
          <w:trHeight w:val="576"/>
        </w:trPr>
        <w:tc>
          <w:tcPr>
            <w:tcW w:w="4140" w:type="dxa"/>
            <w:vMerge/>
          </w:tcPr>
          <w:p w14:paraId="531ADB86" w14:textId="77777777" w:rsidR="00B40721" w:rsidRPr="00EF1BFF" w:rsidRDefault="00B40721" w:rsidP="00900A10">
            <w:pPr>
              <w:rPr>
                <w:rFonts w:ascii="Franklin Gothic Book" w:hAnsi="Franklin Gothic Book"/>
                <w:bCs/>
                <w:szCs w:val="20"/>
              </w:rPr>
            </w:pPr>
          </w:p>
        </w:tc>
        <w:tc>
          <w:tcPr>
            <w:tcW w:w="535" w:type="dxa"/>
            <w:vMerge/>
          </w:tcPr>
          <w:p w14:paraId="48647C95" w14:textId="77777777" w:rsidR="00B40721" w:rsidRPr="00EF1BFF" w:rsidRDefault="00B40721" w:rsidP="00900A10">
            <w:pPr>
              <w:rPr>
                <w:rFonts w:ascii="Franklin Gothic Book" w:hAnsi="Franklin Gothic Book"/>
                <w:b/>
                <w:caps/>
                <w:szCs w:val="20"/>
              </w:rPr>
            </w:pPr>
          </w:p>
        </w:tc>
        <w:tc>
          <w:tcPr>
            <w:tcW w:w="3965" w:type="dxa"/>
          </w:tcPr>
          <w:p w14:paraId="520C3AA4" w14:textId="5D57B6B4" w:rsidR="00B40721" w:rsidRDefault="00D222BC" w:rsidP="00900A10">
            <w:pPr>
              <w:pStyle w:val="Heading2"/>
              <w:rPr>
                <w:b/>
              </w:rPr>
            </w:pPr>
            <w:r>
              <w:t>Temple University</w:t>
            </w:r>
          </w:p>
          <w:p w14:paraId="3A328F9A" w14:textId="7BBD52AB" w:rsidR="00B40721" w:rsidRPr="008A4F92" w:rsidRDefault="00D222BC" w:rsidP="00900A10">
            <w:pPr>
              <w:pStyle w:val="Heading3"/>
            </w:pPr>
            <w:r>
              <w:t>Philadelphia, PA – B.S in Computer Science</w:t>
            </w:r>
          </w:p>
        </w:tc>
        <w:tc>
          <w:tcPr>
            <w:tcW w:w="2155" w:type="dxa"/>
          </w:tcPr>
          <w:p w14:paraId="40BBE19C" w14:textId="006FAF56" w:rsidR="00B40721" w:rsidRPr="00AA6202" w:rsidRDefault="00B40721" w:rsidP="00900A10">
            <w:pPr>
              <w:jc w:val="right"/>
            </w:pPr>
            <w:r w:rsidRPr="00AA6202">
              <w:t>20</w:t>
            </w:r>
            <w:r w:rsidR="00D222BC">
              <w:t>18</w:t>
            </w:r>
            <w:r w:rsidRPr="00AA6202">
              <w:t xml:space="preserve"> – 20</w:t>
            </w:r>
            <w:r w:rsidR="00D222BC">
              <w:t>21</w:t>
            </w:r>
          </w:p>
        </w:tc>
      </w:tr>
      <w:tr w:rsidR="00B40721" w14:paraId="35D4035B" w14:textId="77777777" w:rsidTr="00B40721">
        <w:trPr>
          <w:trHeight w:val="288"/>
        </w:trPr>
        <w:tc>
          <w:tcPr>
            <w:tcW w:w="4140" w:type="dxa"/>
            <w:vMerge/>
          </w:tcPr>
          <w:p w14:paraId="3E49FC7D" w14:textId="77777777" w:rsidR="00B40721" w:rsidRPr="00EF1BFF" w:rsidRDefault="00B40721" w:rsidP="00900A10">
            <w:pPr>
              <w:rPr>
                <w:rFonts w:ascii="Franklin Gothic Book" w:hAnsi="Franklin Gothic Book"/>
                <w:bCs/>
                <w:szCs w:val="20"/>
              </w:rPr>
            </w:pPr>
          </w:p>
        </w:tc>
        <w:tc>
          <w:tcPr>
            <w:tcW w:w="535" w:type="dxa"/>
            <w:vMerge/>
          </w:tcPr>
          <w:p w14:paraId="376819C2" w14:textId="77777777" w:rsidR="00B40721" w:rsidRPr="00EF1BFF" w:rsidRDefault="00B40721" w:rsidP="00900A10">
            <w:pPr>
              <w:rPr>
                <w:rFonts w:ascii="Franklin Gothic Book" w:hAnsi="Franklin Gothic Book"/>
                <w:b/>
                <w:caps/>
                <w:szCs w:val="20"/>
              </w:rPr>
            </w:pPr>
          </w:p>
        </w:tc>
        <w:tc>
          <w:tcPr>
            <w:tcW w:w="6120" w:type="dxa"/>
            <w:gridSpan w:val="2"/>
          </w:tcPr>
          <w:p w14:paraId="2FB109DC" w14:textId="77777777" w:rsidR="00B40721" w:rsidRPr="00AA6202" w:rsidRDefault="00B40721" w:rsidP="00900A10">
            <w:pPr>
              <w:rPr>
                <w:rFonts w:ascii="Franklin Gothic Book" w:hAnsi="Franklin Gothic Book"/>
                <w:i/>
                <w:iCs/>
                <w:szCs w:val="24"/>
              </w:rPr>
            </w:pPr>
          </w:p>
        </w:tc>
      </w:tr>
      <w:tr w:rsidR="00B40721" w14:paraId="71584948" w14:textId="77777777" w:rsidTr="00B40721">
        <w:trPr>
          <w:trHeight w:val="288"/>
        </w:trPr>
        <w:tc>
          <w:tcPr>
            <w:tcW w:w="4140" w:type="dxa"/>
            <w:vMerge/>
          </w:tcPr>
          <w:p w14:paraId="21918A02" w14:textId="77777777" w:rsidR="00B40721" w:rsidRPr="00EF1BFF" w:rsidRDefault="00B40721" w:rsidP="00900A10">
            <w:pPr>
              <w:rPr>
                <w:rFonts w:ascii="Franklin Gothic Book" w:hAnsi="Franklin Gothic Book"/>
                <w:bCs/>
                <w:szCs w:val="20"/>
              </w:rPr>
            </w:pPr>
          </w:p>
        </w:tc>
        <w:tc>
          <w:tcPr>
            <w:tcW w:w="535" w:type="dxa"/>
            <w:vMerge/>
          </w:tcPr>
          <w:p w14:paraId="6768414C" w14:textId="77777777" w:rsidR="00B40721" w:rsidRPr="00EF1BFF" w:rsidRDefault="00B40721" w:rsidP="00900A10">
            <w:pPr>
              <w:rPr>
                <w:rFonts w:ascii="Franklin Gothic Book" w:hAnsi="Franklin Gothic Book"/>
                <w:b/>
                <w:caps/>
                <w:szCs w:val="20"/>
              </w:rPr>
            </w:pPr>
          </w:p>
        </w:tc>
        <w:tc>
          <w:tcPr>
            <w:tcW w:w="3965" w:type="dxa"/>
          </w:tcPr>
          <w:p w14:paraId="259DE0E5" w14:textId="1C2F10FC" w:rsidR="00B40721" w:rsidRDefault="00D222BC" w:rsidP="00900A10">
            <w:pPr>
              <w:pStyle w:val="Heading2"/>
              <w:rPr>
                <w:b/>
              </w:rPr>
            </w:pPr>
            <w:r>
              <w:t>Carnegie Mellon University</w:t>
            </w:r>
          </w:p>
          <w:p w14:paraId="34C97454" w14:textId="161A2A26" w:rsidR="00B40721" w:rsidRPr="008A4F92" w:rsidRDefault="00D222BC" w:rsidP="00900A10">
            <w:pPr>
              <w:pStyle w:val="Heading3"/>
            </w:pPr>
            <w:r>
              <w:t>Pittsburgh, PA – Masters in Entertainment Technology</w:t>
            </w:r>
          </w:p>
        </w:tc>
        <w:tc>
          <w:tcPr>
            <w:tcW w:w="2155" w:type="dxa"/>
          </w:tcPr>
          <w:p w14:paraId="2F808AC4" w14:textId="27873C6D" w:rsidR="00B40721" w:rsidRPr="00AA6202" w:rsidRDefault="00B40721" w:rsidP="00900A10">
            <w:pPr>
              <w:jc w:val="right"/>
              <w:rPr>
                <w:b/>
              </w:rPr>
            </w:pPr>
            <w:r w:rsidRPr="00AA6202">
              <w:t>20</w:t>
            </w:r>
            <w:r w:rsidR="00D222BC">
              <w:t>23</w:t>
            </w:r>
            <w:r w:rsidRPr="00AA6202">
              <w:t xml:space="preserve"> – 20</w:t>
            </w:r>
            <w:r w:rsidR="00D222BC">
              <w:t>25</w:t>
            </w:r>
          </w:p>
        </w:tc>
      </w:tr>
    </w:tbl>
    <w:p w14:paraId="7DB0F62D" w14:textId="77777777" w:rsidR="00AA6BFE" w:rsidRPr="00D97F9A" w:rsidRDefault="00AA6BFE" w:rsidP="009633B5"/>
    <w:sectPr w:rsidR="00AA6BFE" w:rsidRPr="00D97F9A" w:rsidSect="00B40721">
      <w:pgSz w:w="12240" w:h="15840"/>
      <w:pgMar w:top="1008" w:right="720" w:bottom="720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25C2C1" w14:textId="77777777" w:rsidR="00400004" w:rsidRDefault="00400004" w:rsidP="000C45FF">
      <w:r>
        <w:separator/>
      </w:r>
    </w:p>
  </w:endnote>
  <w:endnote w:type="continuationSeparator" w:id="0">
    <w:p w14:paraId="4A5C54C6" w14:textId="77777777" w:rsidR="00400004" w:rsidRDefault="00400004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60393C" w14:textId="77777777" w:rsidR="00400004" w:rsidRDefault="00400004" w:rsidP="000C45FF">
      <w:r>
        <w:separator/>
      </w:r>
    </w:p>
  </w:footnote>
  <w:footnote w:type="continuationSeparator" w:id="0">
    <w:p w14:paraId="6E4CCC7F" w14:textId="77777777" w:rsidR="00400004" w:rsidRDefault="00400004" w:rsidP="000C45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136811"/>
    <w:multiLevelType w:val="hybridMultilevel"/>
    <w:tmpl w:val="3440EA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CFD44ED"/>
    <w:multiLevelType w:val="hybridMultilevel"/>
    <w:tmpl w:val="9B6C2A96"/>
    <w:lvl w:ilvl="0" w:tplc="4A143C2A">
      <w:start w:val="1"/>
      <w:numFmt w:val="bullet"/>
      <w:pStyle w:val="Hobby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35C1A"/>
    <w:multiLevelType w:val="hybridMultilevel"/>
    <w:tmpl w:val="1C6831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AB542D9"/>
    <w:multiLevelType w:val="hybridMultilevel"/>
    <w:tmpl w:val="CA687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8183665">
    <w:abstractNumId w:val="2"/>
  </w:num>
  <w:num w:numId="2" w16cid:durableId="59789177">
    <w:abstractNumId w:val="1"/>
  </w:num>
  <w:num w:numId="3" w16cid:durableId="526219183">
    <w:abstractNumId w:val="3"/>
  </w:num>
  <w:num w:numId="4" w16cid:durableId="1179079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8F5"/>
    <w:rsid w:val="00004421"/>
    <w:rsid w:val="0000611B"/>
    <w:rsid w:val="00030012"/>
    <w:rsid w:val="00036450"/>
    <w:rsid w:val="00045FA5"/>
    <w:rsid w:val="00054D17"/>
    <w:rsid w:val="00094499"/>
    <w:rsid w:val="000951A4"/>
    <w:rsid w:val="000C0537"/>
    <w:rsid w:val="000C45FF"/>
    <w:rsid w:val="000E1184"/>
    <w:rsid w:val="000E3FD1"/>
    <w:rsid w:val="00110848"/>
    <w:rsid w:val="00112054"/>
    <w:rsid w:val="001317D8"/>
    <w:rsid w:val="001525E1"/>
    <w:rsid w:val="00157633"/>
    <w:rsid w:val="00160654"/>
    <w:rsid w:val="00180329"/>
    <w:rsid w:val="0019001F"/>
    <w:rsid w:val="001A40A3"/>
    <w:rsid w:val="001A5BDE"/>
    <w:rsid w:val="001A74A5"/>
    <w:rsid w:val="001B2ABD"/>
    <w:rsid w:val="001B3EC3"/>
    <w:rsid w:val="001D2F76"/>
    <w:rsid w:val="001E0391"/>
    <w:rsid w:val="001E1759"/>
    <w:rsid w:val="001E7936"/>
    <w:rsid w:val="001F1ECC"/>
    <w:rsid w:val="002339AC"/>
    <w:rsid w:val="00237138"/>
    <w:rsid w:val="002400EB"/>
    <w:rsid w:val="00243942"/>
    <w:rsid w:val="00256CF7"/>
    <w:rsid w:val="00281FD5"/>
    <w:rsid w:val="00291ED6"/>
    <w:rsid w:val="002C0A09"/>
    <w:rsid w:val="002D3E1E"/>
    <w:rsid w:val="0030481B"/>
    <w:rsid w:val="0031310A"/>
    <w:rsid w:val="003156FC"/>
    <w:rsid w:val="003254B5"/>
    <w:rsid w:val="003471B0"/>
    <w:rsid w:val="00350DA5"/>
    <w:rsid w:val="0037121F"/>
    <w:rsid w:val="00371607"/>
    <w:rsid w:val="003850D4"/>
    <w:rsid w:val="00385B87"/>
    <w:rsid w:val="003910D8"/>
    <w:rsid w:val="003A6B7D"/>
    <w:rsid w:val="003B06CA"/>
    <w:rsid w:val="003D7119"/>
    <w:rsid w:val="003F179F"/>
    <w:rsid w:val="00400004"/>
    <w:rsid w:val="004071FC"/>
    <w:rsid w:val="004073B6"/>
    <w:rsid w:val="00420C4E"/>
    <w:rsid w:val="00422568"/>
    <w:rsid w:val="00423AD3"/>
    <w:rsid w:val="00431D9D"/>
    <w:rsid w:val="00441402"/>
    <w:rsid w:val="00445947"/>
    <w:rsid w:val="004547DC"/>
    <w:rsid w:val="004566B9"/>
    <w:rsid w:val="00471FA4"/>
    <w:rsid w:val="004813B3"/>
    <w:rsid w:val="004938A4"/>
    <w:rsid w:val="00496591"/>
    <w:rsid w:val="004B610A"/>
    <w:rsid w:val="004C63E4"/>
    <w:rsid w:val="004D3011"/>
    <w:rsid w:val="004D7D23"/>
    <w:rsid w:val="004E4A09"/>
    <w:rsid w:val="004F0886"/>
    <w:rsid w:val="0050656B"/>
    <w:rsid w:val="005262AC"/>
    <w:rsid w:val="0053053A"/>
    <w:rsid w:val="0053499F"/>
    <w:rsid w:val="005478A4"/>
    <w:rsid w:val="00584612"/>
    <w:rsid w:val="005A2C10"/>
    <w:rsid w:val="005A3AC1"/>
    <w:rsid w:val="005E39D5"/>
    <w:rsid w:val="005E7EBD"/>
    <w:rsid w:val="005F1C78"/>
    <w:rsid w:val="00600670"/>
    <w:rsid w:val="0062123A"/>
    <w:rsid w:val="00646E75"/>
    <w:rsid w:val="006771D0"/>
    <w:rsid w:val="0068273F"/>
    <w:rsid w:val="00690B26"/>
    <w:rsid w:val="006971F9"/>
    <w:rsid w:val="006D0EAB"/>
    <w:rsid w:val="006E3CDA"/>
    <w:rsid w:val="006F03BC"/>
    <w:rsid w:val="006F4D47"/>
    <w:rsid w:val="006F7C42"/>
    <w:rsid w:val="007113A2"/>
    <w:rsid w:val="00715FCB"/>
    <w:rsid w:val="00722EC7"/>
    <w:rsid w:val="00743101"/>
    <w:rsid w:val="007775E1"/>
    <w:rsid w:val="00782EEC"/>
    <w:rsid w:val="007867A0"/>
    <w:rsid w:val="007912D6"/>
    <w:rsid w:val="007927F5"/>
    <w:rsid w:val="007940C7"/>
    <w:rsid w:val="007D3B08"/>
    <w:rsid w:val="00800C38"/>
    <w:rsid w:val="008018F2"/>
    <w:rsid w:val="00802CA0"/>
    <w:rsid w:val="008235C1"/>
    <w:rsid w:val="008328DC"/>
    <w:rsid w:val="008A4F92"/>
    <w:rsid w:val="008E53FD"/>
    <w:rsid w:val="00907D00"/>
    <w:rsid w:val="009260CD"/>
    <w:rsid w:val="009323B4"/>
    <w:rsid w:val="00940A66"/>
    <w:rsid w:val="009415E8"/>
    <w:rsid w:val="009507EA"/>
    <w:rsid w:val="00952C25"/>
    <w:rsid w:val="009633B5"/>
    <w:rsid w:val="009728ED"/>
    <w:rsid w:val="00975420"/>
    <w:rsid w:val="009E52E7"/>
    <w:rsid w:val="00A2118D"/>
    <w:rsid w:val="00A306F4"/>
    <w:rsid w:val="00A778F1"/>
    <w:rsid w:val="00A86B41"/>
    <w:rsid w:val="00AA1E57"/>
    <w:rsid w:val="00AA4708"/>
    <w:rsid w:val="00AA6202"/>
    <w:rsid w:val="00AA6BFE"/>
    <w:rsid w:val="00AD72B7"/>
    <w:rsid w:val="00AD76E2"/>
    <w:rsid w:val="00AF3F27"/>
    <w:rsid w:val="00B0463E"/>
    <w:rsid w:val="00B1154D"/>
    <w:rsid w:val="00B20152"/>
    <w:rsid w:val="00B22665"/>
    <w:rsid w:val="00B359E4"/>
    <w:rsid w:val="00B40721"/>
    <w:rsid w:val="00B40950"/>
    <w:rsid w:val="00B57D98"/>
    <w:rsid w:val="00B70850"/>
    <w:rsid w:val="00BA207E"/>
    <w:rsid w:val="00BC236F"/>
    <w:rsid w:val="00BE769D"/>
    <w:rsid w:val="00C066B6"/>
    <w:rsid w:val="00C258D9"/>
    <w:rsid w:val="00C37BA1"/>
    <w:rsid w:val="00C42903"/>
    <w:rsid w:val="00C4674C"/>
    <w:rsid w:val="00C506CF"/>
    <w:rsid w:val="00C72BED"/>
    <w:rsid w:val="00C75C00"/>
    <w:rsid w:val="00C91A98"/>
    <w:rsid w:val="00C9578B"/>
    <w:rsid w:val="00CA6056"/>
    <w:rsid w:val="00CB0055"/>
    <w:rsid w:val="00D01299"/>
    <w:rsid w:val="00D222BC"/>
    <w:rsid w:val="00D2522B"/>
    <w:rsid w:val="00D36785"/>
    <w:rsid w:val="00D422DE"/>
    <w:rsid w:val="00D53595"/>
    <w:rsid w:val="00D5459D"/>
    <w:rsid w:val="00D6311C"/>
    <w:rsid w:val="00D900D5"/>
    <w:rsid w:val="00D97F9A"/>
    <w:rsid w:val="00DA1F4D"/>
    <w:rsid w:val="00DA2969"/>
    <w:rsid w:val="00DD172A"/>
    <w:rsid w:val="00DF02EE"/>
    <w:rsid w:val="00DF1345"/>
    <w:rsid w:val="00E25A26"/>
    <w:rsid w:val="00E4381A"/>
    <w:rsid w:val="00E55D74"/>
    <w:rsid w:val="00E941E8"/>
    <w:rsid w:val="00E96611"/>
    <w:rsid w:val="00EA0BA9"/>
    <w:rsid w:val="00EA518A"/>
    <w:rsid w:val="00EB46CF"/>
    <w:rsid w:val="00EC6106"/>
    <w:rsid w:val="00EE2774"/>
    <w:rsid w:val="00EF035D"/>
    <w:rsid w:val="00EF1BFF"/>
    <w:rsid w:val="00F07552"/>
    <w:rsid w:val="00F23210"/>
    <w:rsid w:val="00F34BC0"/>
    <w:rsid w:val="00F518F5"/>
    <w:rsid w:val="00F60274"/>
    <w:rsid w:val="00F724F9"/>
    <w:rsid w:val="00F75996"/>
    <w:rsid w:val="00F77FB9"/>
    <w:rsid w:val="00F84A4B"/>
    <w:rsid w:val="00FA29D0"/>
    <w:rsid w:val="00FB068F"/>
    <w:rsid w:val="00FC671A"/>
    <w:rsid w:val="00FD4856"/>
    <w:rsid w:val="00FF1F96"/>
    <w:rsid w:val="02E95668"/>
    <w:rsid w:val="05E461F3"/>
    <w:rsid w:val="05E8BE01"/>
    <w:rsid w:val="07AA43BD"/>
    <w:rsid w:val="07C66EE7"/>
    <w:rsid w:val="084EB8E6"/>
    <w:rsid w:val="08D73D9C"/>
    <w:rsid w:val="0A60D0A1"/>
    <w:rsid w:val="0B8920A5"/>
    <w:rsid w:val="0D1BB2B4"/>
    <w:rsid w:val="0D91F3E7"/>
    <w:rsid w:val="0E57CD95"/>
    <w:rsid w:val="0EB54F4A"/>
    <w:rsid w:val="0F2B4852"/>
    <w:rsid w:val="0F39816C"/>
    <w:rsid w:val="0F836960"/>
    <w:rsid w:val="10211521"/>
    <w:rsid w:val="10A165D3"/>
    <w:rsid w:val="125343EE"/>
    <w:rsid w:val="1F69ED45"/>
    <w:rsid w:val="2229207E"/>
    <w:rsid w:val="26F0EBC6"/>
    <w:rsid w:val="292F98CE"/>
    <w:rsid w:val="2B614132"/>
    <w:rsid w:val="2C8C384C"/>
    <w:rsid w:val="2CB9176B"/>
    <w:rsid w:val="2D41CEED"/>
    <w:rsid w:val="2D71215E"/>
    <w:rsid w:val="2DCB1851"/>
    <w:rsid w:val="30E49AFD"/>
    <w:rsid w:val="3146BD3F"/>
    <w:rsid w:val="34B5AF3F"/>
    <w:rsid w:val="3A1AB648"/>
    <w:rsid w:val="3D265E67"/>
    <w:rsid w:val="3F1A256F"/>
    <w:rsid w:val="420434A1"/>
    <w:rsid w:val="4A3616C3"/>
    <w:rsid w:val="4BBB6F9C"/>
    <w:rsid w:val="4C051D25"/>
    <w:rsid w:val="4DD02D83"/>
    <w:rsid w:val="4E43156A"/>
    <w:rsid w:val="533C98BD"/>
    <w:rsid w:val="53AD5924"/>
    <w:rsid w:val="53C0CADF"/>
    <w:rsid w:val="542F9389"/>
    <w:rsid w:val="55492985"/>
    <w:rsid w:val="563CBBF6"/>
    <w:rsid w:val="5B087015"/>
    <w:rsid w:val="5BD74580"/>
    <w:rsid w:val="5BF6D633"/>
    <w:rsid w:val="605736A2"/>
    <w:rsid w:val="61A407F1"/>
    <w:rsid w:val="6335F42A"/>
    <w:rsid w:val="654D385A"/>
    <w:rsid w:val="67EEE0A3"/>
    <w:rsid w:val="682D4BCD"/>
    <w:rsid w:val="698B4A87"/>
    <w:rsid w:val="6B211037"/>
    <w:rsid w:val="6C05A296"/>
    <w:rsid w:val="6FD03B42"/>
    <w:rsid w:val="7195C2E9"/>
    <w:rsid w:val="74CD63AB"/>
    <w:rsid w:val="76500BAF"/>
    <w:rsid w:val="7826F893"/>
    <w:rsid w:val="78DF9F03"/>
    <w:rsid w:val="7C3F5C64"/>
    <w:rsid w:val="7C78CA90"/>
    <w:rsid w:val="7D6BC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923E42"/>
  <w14:defaultImageDpi w14:val="330"/>
  <w15:chartTrackingRefBased/>
  <w15:docId w15:val="{788C844D-B399-45EE-B5A5-3C1F67BF5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semiHidden="1" w:uiPriority="22" w:qFormat="1"/>
    <w:lsdException w:name="Emphasis" w:uiPriority="11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7F9A"/>
    <w:rPr>
      <w:color w:val="595959" w:themeColor="text1" w:themeTint="A6"/>
      <w:sz w:val="20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3210"/>
    <w:pPr>
      <w:spacing w:before="120"/>
      <w:outlineLvl w:val="0"/>
    </w:pPr>
    <w:rPr>
      <w:rFonts w:asciiTheme="majorHAnsi" w:hAnsiTheme="majorHAnsi"/>
      <w:bCs/>
      <w:color w:val="000000" w:themeColor="text1"/>
      <w:sz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F23210"/>
    <w:pPr>
      <w:outlineLvl w:val="1"/>
    </w:pPr>
    <w:rPr>
      <w:rFonts w:asciiTheme="majorHAnsi" w:hAnsiTheme="majorHAnsi"/>
      <w:bCs/>
      <w:color w:val="5171A5" w:themeColor="accent4"/>
      <w:szCs w:val="24"/>
    </w:rPr>
  </w:style>
  <w:style w:type="paragraph" w:styleId="Heading3">
    <w:name w:val="heading 3"/>
    <w:basedOn w:val="Normal"/>
    <w:next w:val="Normal"/>
    <w:link w:val="Heading3Char"/>
    <w:uiPriority w:val="9"/>
    <w:qFormat/>
    <w:rsid w:val="003D7119"/>
    <w:pPr>
      <w:spacing w:before="80"/>
      <w:outlineLvl w:val="2"/>
    </w:pPr>
    <w:rPr>
      <w:bCs/>
      <w:i/>
      <w:iCs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23210"/>
    <w:rPr>
      <w:rFonts w:asciiTheme="majorHAnsi" w:hAnsiTheme="majorHAnsi"/>
      <w:bCs/>
      <w:color w:val="5171A5" w:themeColor="accent4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F23210"/>
    <w:pPr>
      <w:jc w:val="both"/>
    </w:pPr>
    <w:rPr>
      <w:rFonts w:asciiTheme="majorHAnsi" w:hAnsiTheme="majorHAnsi" w:cs="Aharoni"/>
      <w:bCs/>
      <w:color w:val="5171A5" w:themeColor="accent4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F23210"/>
    <w:rPr>
      <w:rFonts w:asciiTheme="majorHAnsi" w:hAnsiTheme="majorHAnsi" w:cs="Aharoni"/>
      <w:bCs/>
      <w:color w:val="5171A5" w:themeColor="accent4"/>
      <w:sz w:val="96"/>
      <w:szCs w:val="9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F23210"/>
    <w:rPr>
      <w:rFonts w:asciiTheme="majorHAnsi" w:hAnsiTheme="majorHAnsi"/>
      <w:bCs/>
      <w:color w:val="000000" w:themeColor="text1"/>
      <w:sz w:val="32"/>
      <w:szCs w:val="40"/>
    </w:rPr>
  </w:style>
  <w:style w:type="character" w:styleId="Hyperlink">
    <w:name w:val="Hyperlink"/>
    <w:basedOn w:val="DefaultParagraphFont"/>
    <w:uiPriority w:val="99"/>
    <w:semiHidden/>
    <w:rsid w:val="00281FD5"/>
    <w:rPr>
      <w:color w:val="B85A22" w:themeColor="accent2" w:themeShade="B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0BA9"/>
    <w:rPr>
      <w:color w:val="808080" w:themeColor="background1" w:themeShade="80"/>
      <w:sz w:val="20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A0BA9"/>
    <w:rPr>
      <w:color w:val="808080" w:themeColor="background1" w:themeShade="80"/>
      <w:sz w:val="20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3210"/>
    <w:pPr>
      <w:jc w:val="both"/>
    </w:pPr>
    <w:rPr>
      <w:rFonts w:asciiTheme="majorHAnsi" w:hAnsiTheme="majorHAnsi"/>
      <w:bCs/>
      <w:color w:val="000000" w:themeColor="text1"/>
      <w:sz w:val="48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F23210"/>
    <w:rPr>
      <w:rFonts w:asciiTheme="majorHAnsi" w:hAnsiTheme="majorHAnsi"/>
      <w:bCs/>
      <w:color w:val="000000" w:themeColor="text1"/>
      <w:sz w:val="48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3D7119"/>
    <w:rPr>
      <w:bCs/>
      <w:i/>
      <w:iCs/>
      <w:color w:val="808080" w:themeColor="background1" w:themeShade="80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Paragraph">
    <w:name w:val="List Paragraph"/>
    <w:basedOn w:val="Normal"/>
    <w:link w:val="ListParagraphChar"/>
    <w:uiPriority w:val="34"/>
    <w:semiHidden/>
    <w:qFormat/>
    <w:rsid w:val="00422568"/>
    <w:pPr>
      <w:ind w:left="720"/>
      <w:contextualSpacing/>
    </w:pPr>
  </w:style>
  <w:style w:type="paragraph" w:styleId="NoSpacing">
    <w:name w:val="No Spacing"/>
    <w:uiPriority w:val="1"/>
    <w:semiHidden/>
    <w:qFormat/>
    <w:rsid w:val="00291ED6"/>
    <w:rPr>
      <w:sz w:val="18"/>
      <w:szCs w:val="22"/>
    </w:rPr>
  </w:style>
  <w:style w:type="paragraph" w:customStyle="1" w:styleId="HobbyList">
    <w:name w:val="Hobby List"/>
    <w:basedOn w:val="ListParagraph"/>
    <w:link w:val="HobbyListChar"/>
    <w:qFormat/>
    <w:rsid w:val="00D97F9A"/>
    <w:pPr>
      <w:numPr>
        <w:numId w:val="2"/>
      </w:numPr>
      <w:spacing w:line="336" w:lineRule="auto"/>
      <w:ind w:left="360"/>
    </w:pPr>
    <w:rPr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semiHidden/>
    <w:rsid w:val="0031310A"/>
    <w:rPr>
      <w:sz w:val="18"/>
      <w:szCs w:val="22"/>
    </w:rPr>
  </w:style>
  <w:style w:type="character" w:customStyle="1" w:styleId="HobbyListChar">
    <w:name w:val="Hobby List Char"/>
    <w:basedOn w:val="ListParagraphChar"/>
    <w:link w:val="HobbyList"/>
    <w:rsid w:val="00D97F9A"/>
    <w:rPr>
      <w:color w:val="595959" w:themeColor="text1" w:themeTint="A6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hme\AppData\Roaming\Microsoft\Templates\Modern%20sections%20professional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195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5171A5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ustom 229">
      <a:majorFont>
        <a:latin typeface="Franklin Gothic Demi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30" ma:contentTypeDescription="Create a new document." ma:contentTypeScope="" ma:versionID="cec0622158e8f13124e9e8fd4de31bd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52f30ab005d15df08657af532e6e3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BillingMetadata" ma:index="33" nillable="true" ma:displayName="MediaServiceBillingMetadata" ma:hidden="true" ma:internalName="MediaServiceBillingMetadata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F6D936A-C199-47FC-BC17-8CD8E3720D2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8C64B2F-FC6C-4E0B-B4BD-09D1941DCF5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683D0CE0-1E3C-4EF6-A43F-67FA02E197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Modern sections professional resume.dotx</Template>
  <TotalTime>3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Collin Rehmeyer</dc:creator>
  <cp:keywords/>
  <dc:description/>
  <cp:lastModifiedBy>Collin James Rehmeyer</cp:lastModifiedBy>
  <cp:revision>3</cp:revision>
  <dcterms:created xsi:type="dcterms:W3CDTF">2025-08-20T19:18:00Z</dcterms:created>
  <dcterms:modified xsi:type="dcterms:W3CDTF">2025-09-03T21:28:00Z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